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5A" w:rsidRDefault="00EB729B">
      <w:bookmarkStart w:id="0" w:name="_GoBack"/>
      <w:bookmarkEnd w:id="0"/>
      <w:r>
        <w:rPr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1" type="#_x0000_t202" style="position:absolute;margin-left:291.4pt;margin-top:-4.8pt;width:116.65pt;height:120.85pt;z-index:251665920" fillcolor="#969696" stroked="f" strokecolor="silver">
            <v:textbox style="mso-next-textbox:#_x0000_s1071" inset="0,0,0,0">
              <w:txbxContent>
                <w:p w:rsidR="00AD335A" w:rsidRPr="005D2B4E" w:rsidRDefault="00AD335A" w:rsidP="00AD335A">
                  <w:pPr>
                    <w:rPr>
                      <w:rFonts w:ascii="Helvetica" w:hAnsi="Helvetica"/>
                      <w:sz w:val="22"/>
                    </w:rPr>
                  </w:pPr>
                </w:p>
                <w:p w:rsidR="00AD335A" w:rsidRPr="00D92BD3" w:rsidRDefault="00AD335A" w:rsidP="00AD335A">
                  <w:pPr>
                    <w:jc w:val="center"/>
                    <w:rPr>
                      <w:rFonts w:ascii="Helvetica" w:hAnsi="Helvetica"/>
                      <w:sz w:val="20"/>
                    </w:rPr>
                  </w:pPr>
                </w:p>
                <w:p w:rsidR="00AD335A" w:rsidRPr="00D92BD3" w:rsidRDefault="00AD335A" w:rsidP="00AD335A">
                  <w:pPr>
                    <w:jc w:val="center"/>
                    <w:rPr>
                      <w:rFonts w:ascii="Helvetica" w:hAnsi="Helvetica"/>
                      <w:sz w:val="20"/>
                    </w:rPr>
                  </w:pPr>
                </w:p>
                <w:p w:rsidR="00AD335A" w:rsidRPr="00D92BD3" w:rsidRDefault="00AD335A" w:rsidP="003A04B9">
                  <w:pPr>
                    <w:pStyle w:val="PhotoBox"/>
                  </w:pPr>
                  <w:r w:rsidRPr="00D92BD3">
                    <w:t xml:space="preserve">PLACE PHOTO </w:t>
                  </w:r>
                </w:p>
                <w:p w:rsidR="00AD335A" w:rsidRPr="00D92BD3" w:rsidRDefault="00AD335A" w:rsidP="003A04B9">
                  <w:pPr>
                    <w:pStyle w:val="PhotoBox"/>
                  </w:pPr>
                  <w:r w:rsidRPr="00D92BD3">
                    <w:t>HERE,</w:t>
                  </w:r>
                </w:p>
                <w:p w:rsidR="00AD335A" w:rsidRPr="00D92BD3" w:rsidRDefault="00AD335A" w:rsidP="003A04B9">
                  <w:pPr>
                    <w:pStyle w:val="PhotoBox"/>
                  </w:pPr>
                  <w:r w:rsidRPr="00D92BD3">
                    <w:t>OTHERWISE</w:t>
                  </w:r>
                </w:p>
                <w:p w:rsidR="00AD335A" w:rsidRPr="00D92BD3" w:rsidRDefault="00AD335A" w:rsidP="003A04B9">
                  <w:pPr>
                    <w:pStyle w:val="PhotoBox"/>
                  </w:pPr>
                  <w:r w:rsidRPr="00D92BD3">
                    <w:t>DELETE BOX</w:t>
                  </w:r>
                </w:p>
                <w:p w:rsidR="00AD335A" w:rsidRPr="005D2B4E" w:rsidRDefault="00AD335A" w:rsidP="00AD335A">
                  <w:pPr>
                    <w:jc w:val="center"/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70" type="#_x0000_t202" style="position:absolute;margin-left:42.05pt;margin-top:-5.15pt;width:223.8pt;height:121.25pt;z-index:251664896" fillcolor="#969696" stroked="f" strokecolor="silver">
            <v:textbox style="mso-next-textbox:#_x0000_s1070" inset="0,0,0,0">
              <w:txbxContent>
                <w:p w:rsidR="00AD335A" w:rsidRPr="005D2B4E" w:rsidRDefault="00AD335A" w:rsidP="00AD335A">
                  <w:pPr>
                    <w:rPr>
                      <w:rFonts w:ascii="Helvetica" w:hAnsi="Helvetica"/>
                      <w:sz w:val="22"/>
                    </w:rPr>
                  </w:pPr>
                </w:p>
                <w:p w:rsidR="00AD335A" w:rsidRPr="00D92BD3" w:rsidRDefault="00AD335A" w:rsidP="00AD335A">
                  <w:pPr>
                    <w:jc w:val="center"/>
                    <w:rPr>
                      <w:rFonts w:ascii="Helvetica" w:hAnsi="Helvetica"/>
                      <w:sz w:val="20"/>
                    </w:rPr>
                  </w:pPr>
                </w:p>
                <w:p w:rsidR="00AD335A" w:rsidRPr="00D92BD3" w:rsidRDefault="00AD335A" w:rsidP="00AD335A">
                  <w:pPr>
                    <w:jc w:val="center"/>
                    <w:rPr>
                      <w:rFonts w:ascii="Helvetica" w:hAnsi="Helvetica"/>
                      <w:sz w:val="20"/>
                    </w:rPr>
                  </w:pPr>
                </w:p>
                <w:p w:rsidR="00AD335A" w:rsidRPr="00D92BD3" w:rsidRDefault="00AD335A" w:rsidP="00AD335A">
                  <w:pPr>
                    <w:jc w:val="center"/>
                    <w:rPr>
                      <w:rFonts w:ascii="Helvetica" w:hAnsi="Helvetica"/>
                      <w:sz w:val="20"/>
                    </w:rPr>
                  </w:pPr>
                </w:p>
                <w:p w:rsidR="00AD335A" w:rsidRPr="003A04B9" w:rsidRDefault="00AD335A" w:rsidP="003A04B9">
                  <w:pPr>
                    <w:pStyle w:val="PhotoBox"/>
                  </w:pPr>
                  <w:r w:rsidRPr="003A04B9">
                    <w:t>PLACE PHOTO HERE,</w:t>
                  </w:r>
                </w:p>
                <w:p w:rsidR="00AD335A" w:rsidRPr="003A04B9" w:rsidRDefault="00AD335A" w:rsidP="003A04B9">
                  <w:pPr>
                    <w:pStyle w:val="PhotoBox"/>
                  </w:pPr>
                  <w:r w:rsidRPr="003A04B9">
                    <w:t>OTHERWISE DELETE BOX</w:t>
                  </w:r>
                </w:p>
                <w:p w:rsidR="00AD335A" w:rsidRPr="005D2B4E" w:rsidRDefault="00AD335A" w:rsidP="00AD335A">
                  <w:pPr>
                    <w:jc w:val="center"/>
                  </w:pPr>
                </w:p>
              </w:txbxContent>
            </v:textbox>
          </v:shape>
        </w:pict>
      </w:r>
      <w:r>
        <w:rPr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3" type="#_x0000_t75" style="position:absolute;margin-left:-89.95pt;margin-top:-71.8pt;width:612pt;height:11in;z-index:-251670016">
            <v:imagedata r:id="rId6" o:title="Edgy_Smudge_FlyerVert"/>
          </v:shape>
        </w:pict>
      </w:r>
    </w:p>
    <w:p w:rsidR="00AD335A" w:rsidRDefault="00EB729B">
      <w:r>
        <w:rPr>
          <w:szCs w:val="20"/>
        </w:rPr>
        <w:pict>
          <v:shape id="_x0000_s1039" type="#_x0000_t202" style="position:absolute;margin-left:174pt;margin-top:163.2pt;width:243pt;height:18pt;z-index:251648512;mso-wrap-edited:f" wrapcoords="0 0 21600 0 21600 21600 0 21600 0 0" filled="f" stroked="f">
            <v:textbox style="mso-next-textbox:#_x0000_s1039">
              <w:txbxContent>
                <w:p w:rsidR="00AD335A" w:rsidRPr="005E3998" w:rsidRDefault="00AD335A" w:rsidP="00AD335A">
                  <w:pPr>
                    <w:pStyle w:val="SUBHEAD"/>
                    <w:jc w:val="center"/>
                  </w:pPr>
                  <w:r w:rsidRPr="005E3998">
                    <w:t>Subhead. Subhead. Subhead. Subhead.</w:t>
                  </w:r>
                </w:p>
                <w:p w:rsidR="00AD335A" w:rsidRPr="005E3998" w:rsidRDefault="00AD335A" w:rsidP="00AD335A">
                  <w:pPr>
                    <w:pStyle w:val="SUBHEAD"/>
                    <w:jc w:val="center"/>
                  </w:pPr>
                </w:p>
                <w:p w:rsidR="00AD335A" w:rsidRPr="005E3998" w:rsidRDefault="00AD335A" w:rsidP="00AD335A">
                  <w:pPr>
                    <w:jc w:val="center"/>
                  </w:pPr>
                </w:p>
                <w:p w:rsidR="00AD335A" w:rsidRPr="005E3998" w:rsidRDefault="00AD335A" w:rsidP="00AD335A">
                  <w:pPr>
                    <w:jc w:val="center"/>
                  </w:pP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EB729B">
      <w:r>
        <w:rPr>
          <w:szCs w:val="20"/>
        </w:rPr>
        <w:pict>
          <v:shape id="_x0000_s1038" type="#_x0000_t202" style="position:absolute;margin-left:13.05pt;margin-top:8pt;width:417.45pt;height:36pt;z-index:251647488" filled="f" stroked="f">
            <v:textbox style="mso-next-textbox:#_x0000_s1038">
              <w:txbxContent>
                <w:p w:rsidR="00AD335A" w:rsidRPr="003A04B9" w:rsidRDefault="00AD335A" w:rsidP="003A04B9">
                  <w:pPr>
                    <w:pStyle w:val="HEADLINE"/>
                  </w:pPr>
                  <w:r w:rsidRPr="003A04B9">
                    <w:t>INSERT HEADLINE HERE</w:t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EB729B">
      <w:r>
        <w:rPr>
          <w:szCs w:val="20"/>
        </w:rPr>
        <w:pict>
          <v:shape id="_x0000_s1040" type="#_x0000_t202" style="position:absolute;margin-left:171.5pt;margin-top:3.6pt;width:260pt;height:377.2pt;z-index:251649536" filled="f" stroked="f">
            <v:textbox style="mso-next-textbox:#_x0000_s1040">
              <w:txbxContent>
                <w:p w:rsidR="00AD335A" w:rsidRPr="005E3998" w:rsidRDefault="00AD335A" w:rsidP="00AD335A">
                  <w:pPr>
                    <w:pStyle w:val="SUBHEAD"/>
                  </w:pPr>
                  <w:r w:rsidRPr="005E3998">
                    <w:t>Subhead. Subhead.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  <w:r w:rsidRPr="00157382">
                    <w:t xml:space="preserve">When you’re writing for a flyer, write it so that someone who has never heard of your company can understand what you’re offering as quickly as possible. Stay away </w:t>
                  </w:r>
                  <w:r w:rsidRPr="00157382">
                    <w:br/>
                    <w:t xml:space="preserve">from using jargon, acronyms, or complicated terms. 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</w:p>
                <w:p w:rsidR="00AD335A" w:rsidRPr="00157382" w:rsidRDefault="00AD335A" w:rsidP="00157382">
                  <w:pPr>
                    <w:pStyle w:val="BodyCopy"/>
                  </w:pPr>
                  <w:r w:rsidRPr="00157382">
                    <w:t>If you’re not sure what to write, make a list of “what we do” and then a list of “why our products or services are the best.” Use that information to create your flyer.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</w:p>
                <w:p w:rsidR="00AD335A" w:rsidRDefault="00AD335A" w:rsidP="00AD335A">
                  <w:pPr>
                    <w:pStyle w:val="BodyCopy"/>
                  </w:pP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 Continue flyer text here.</w:t>
                  </w:r>
                </w:p>
                <w:p w:rsidR="00AD335A" w:rsidRDefault="00AD335A" w:rsidP="00AD335A">
                  <w:pPr>
                    <w:pStyle w:val="BodyCopy"/>
                  </w:pPr>
                </w:p>
                <w:p w:rsidR="00AD335A" w:rsidRDefault="00AD335A" w:rsidP="00AD335A">
                  <w:pPr>
                    <w:pStyle w:val="BodyCopy"/>
                  </w:pP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 Continue flyer text here.</w:t>
                  </w:r>
                  <w:r w:rsidRPr="005E3998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</w:p>
              </w:txbxContent>
            </v:textbox>
            <w10:wrap type="square"/>
          </v:shape>
        </w:pict>
      </w:r>
    </w:p>
    <w:p w:rsidR="00AD335A" w:rsidRDefault="00EB729B">
      <w:r>
        <w:rPr>
          <w:szCs w:val="20"/>
        </w:rPr>
        <w:pict>
          <v:shape id="_x0000_s1062" type="#_x0000_t202" style="position:absolute;margin-left:-1.95pt;margin-top:5pt;width:147pt;height:125.8pt;z-index:251659776" filled="f" stroked="f">
            <v:textbox style="mso-next-textbox:#_x0000_s1062">
              <w:txbxContent>
                <w:p w:rsidR="00AD335A" w:rsidRPr="002542D3" w:rsidRDefault="00AD335A" w:rsidP="00AD335A">
                  <w:pPr>
                    <w:pStyle w:val="CallOuts"/>
                    <w:rPr>
                      <w:color w:val="F04923"/>
                      <w:sz w:val="24"/>
                    </w:rPr>
                  </w:pPr>
                  <w:r w:rsidRPr="002542D3">
                    <w:rPr>
                      <w:color w:val="F04923"/>
                      <w:sz w:val="24"/>
                    </w:rPr>
                    <w:t>Type your call-out text here. Type your call-out text here. Type your call-out text here. Type your call-out text here. Type your</w:t>
                  </w:r>
                </w:p>
                <w:p w:rsidR="00AD335A" w:rsidRPr="002542D3" w:rsidRDefault="00AD335A" w:rsidP="00AD335A">
                  <w:pPr>
                    <w:pStyle w:val="CallOuts"/>
                    <w:rPr>
                      <w:color w:val="F04923"/>
                      <w:sz w:val="24"/>
                    </w:rPr>
                  </w:pPr>
                  <w:r w:rsidRPr="002542D3">
                    <w:rPr>
                      <w:color w:val="F04923"/>
                      <w:sz w:val="24"/>
                    </w:rPr>
                    <w:t xml:space="preserve">call-out text here. Type your call-out text. </w:t>
                  </w:r>
                </w:p>
                <w:p w:rsidR="00AD335A" w:rsidRPr="002542D3" w:rsidRDefault="00AD335A" w:rsidP="00AD335A">
                  <w:pPr>
                    <w:pStyle w:val="CallOuts"/>
                    <w:rPr>
                      <w:color w:val="F04923"/>
                      <w:sz w:val="24"/>
                    </w:rPr>
                  </w:pPr>
                </w:p>
                <w:p w:rsidR="00AD335A" w:rsidRPr="002542D3" w:rsidRDefault="00AD335A" w:rsidP="00AD335A">
                  <w:pPr>
                    <w:pStyle w:val="CallOuts"/>
                    <w:rPr>
                      <w:color w:val="F04923"/>
                      <w:sz w:val="24"/>
                    </w:rPr>
                  </w:pPr>
                </w:p>
                <w:p w:rsidR="00AD335A" w:rsidRPr="00375004" w:rsidRDefault="00AD335A" w:rsidP="00AD335A">
                  <w:pPr>
                    <w:pStyle w:val="CallOuts"/>
                    <w:rPr>
                      <w:color w:val="FF3E00"/>
                      <w:sz w:val="24"/>
                    </w:rPr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44" type="#_x0000_t202" style="position:absolute;margin-left:7pt;margin-top:148.6pt;width:135pt;height:135pt;z-index:-251665920;mso-wrap-edited:f" wrapcoords="-105 0 -105 21450 21600 21450 21600 0 -105 0" fillcolor="#969696" stroked="f" strokecolor="silver">
            <v:textbox style="mso-next-textbox:#_x0000_s1044">
              <w:txbxContent>
                <w:p w:rsidR="00AD335A" w:rsidRPr="005D2B4E" w:rsidRDefault="00AD335A" w:rsidP="00AD335A">
                  <w:pPr>
                    <w:pStyle w:val="PhotoBox"/>
                  </w:pPr>
                </w:p>
                <w:p w:rsidR="00AD335A" w:rsidRPr="005D2B4E" w:rsidRDefault="00AD335A" w:rsidP="00AD335A">
                  <w:pPr>
                    <w:pStyle w:val="PhotoBox"/>
                  </w:pPr>
                </w:p>
                <w:p w:rsidR="00AD335A" w:rsidRPr="005D2B4E" w:rsidRDefault="00AD335A" w:rsidP="00AD335A">
                  <w:pPr>
                    <w:pStyle w:val="PhotoBox"/>
                  </w:pPr>
                </w:p>
                <w:p w:rsidR="00AD335A" w:rsidRPr="005D2B4E" w:rsidRDefault="00AD335A" w:rsidP="00AD335A">
                  <w:pPr>
                    <w:pStyle w:val="PhotoBox"/>
                  </w:pPr>
                </w:p>
                <w:p w:rsidR="00AD335A" w:rsidRPr="005D2B4E" w:rsidRDefault="00AD335A" w:rsidP="00AD335A">
                  <w:pPr>
                    <w:pStyle w:val="PhotoBox"/>
                  </w:pPr>
                  <w:r w:rsidRPr="005D2B4E">
                    <w:t>PLACE PHOTO HERE,</w:t>
                  </w:r>
                </w:p>
                <w:p w:rsidR="00AD335A" w:rsidRPr="005D2B4E" w:rsidRDefault="00AD335A" w:rsidP="00AD335A">
                  <w:pPr>
                    <w:pStyle w:val="PhotoBox"/>
                  </w:pPr>
                  <w:r w:rsidRPr="005D2B4E">
                    <w:t>OTHERWISE</w:t>
                  </w:r>
                </w:p>
                <w:p w:rsidR="00AD335A" w:rsidRPr="005D2B4E" w:rsidRDefault="00AD335A" w:rsidP="00AD335A">
                  <w:pPr>
                    <w:pStyle w:val="PhotoBox"/>
                  </w:pPr>
                  <w:r w:rsidRPr="005D2B4E">
                    <w:t>DELETE BOX</w:t>
                  </w:r>
                </w:p>
                <w:p w:rsidR="00AD335A" w:rsidRPr="005D2B4E" w:rsidRDefault="00AD335A" w:rsidP="00AD335A">
                  <w:pPr>
                    <w:pStyle w:val="PhotoBox"/>
                  </w:pP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EB729B">
      <w:r>
        <w:rPr>
          <w:szCs w:val="20"/>
        </w:rPr>
        <w:pict>
          <v:shape id="_x0000_s1045" type="#_x0000_t202" style="position:absolute;margin-left:.05pt;margin-top:7.55pt;width:153pt;height:55.7pt;z-index:251651584;mso-wrap-edited:f" wrapcoords="0 0 21600 0 21600 21600 0 21600 0 0" filled="f" stroked="f">
            <v:textbox style="mso-next-textbox:#_x0000_s1045">
              <w:txbxContent>
                <w:p w:rsidR="00AD335A" w:rsidRPr="005E3998" w:rsidRDefault="00AD335A" w:rsidP="00AD335A">
                  <w:pPr>
                    <w:pStyle w:val="PhotoCaption"/>
                  </w:pPr>
                  <w:r w:rsidRPr="005E3998">
                    <w:t xml:space="preserve">Photo captions speak volumes of their subject matter, so spend a moment </w:t>
                  </w:r>
                  <w:r w:rsidRPr="005E3998">
                    <w:br/>
                    <w:t>to explain what’s really going on in graphs and photographs.</w:t>
                  </w:r>
                </w:p>
                <w:p w:rsidR="00AD335A" w:rsidRDefault="00AD335A">
                  <w:r>
                    <w:br w:type="page"/>
                  </w: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AD335A"/>
    <w:p w:rsidR="00AD335A" w:rsidRDefault="00EB729B">
      <w:r>
        <w:rPr>
          <w:szCs w:val="20"/>
        </w:rPr>
        <w:pict>
          <v:shape id="_x0000_s1075" type="#_x0000_t202" style="position:absolute;margin-left:-4.95pt;margin-top:65.95pt;width:9.95pt;height:18pt;z-index:251670016" filled="f" stroked="f">
            <v:textbox style="mso-next-textbox:#_x0000_s1075" inset="0,0,0,0">
              <w:txbxContent>
                <w:p w:rsidR="00AD335A" w:rsidRPr="00B84755" w:rsidRDefault="00AD335A" w:rsidP="00AD335A">
                  <w:pPr>
                    <w:pStyle w:val="ADDRESSBOX"/>
                  </w:pPr>
                  <w:r w:rsidRPr="00B84755">
                    <w:t>ph</w:t>
                  </w:r>
                </w:p>
                <w:p w:rsidR="00AD335A" w:rsidRPr="00B84755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B84755">
                    <w:rPr>
                      <w:szCs w:val="34"/>
                    </w:rPr>
                    <w:t>fx</w:t>
                  </w:r>
                </w:p>
                <w:p w:rsidR="00AD335A" w:rsidRPr="005D2B4E" w:rsidRDefault="00AD335A" w:rsidP="00AD335A"/>
              </w:txbxContent>
            </v:textbox>
          </v:shape>
        </w:pict>
      </w:r>
      <w:r>
        <w:rPr>
          <w:szCs w:val="20"/>
        </w:rPr>
        <w:pict>
          <v:shape id="_x0000_s1072" type="#_x0000_t202" style="position:absolute;margin-left:239.4pt;margin-top:39.45pt;width:180pt;height:63pt;z-index:251666944" filled="f" stroked="f" strokeweight=".25pt">
            <v:textbox style="mso-next-textbox:#_x0000_s1072">
              <w:txbxContent>
                <w:p w:rsidR="00AD335A" w:rsidRPr="002542D3" w:rsidRDefault="00AD335A" w:rsidP="00AD335A">
                  <w:pPr>
                    <w:pStyle w:val="LOGOBOX"/>
                  </w:pPr>
                  <w:r w:rsidRPr="002542D3">
                    <w:t>PLACE LOGO HERE,</w:t>
                  </w:r>
                </w:p>
                <w:p w:rsidR="00AD335A" w:rsidRPr="002542D3" w:rsidRDefault="00AD335A" w:rsidP="00AD335A">
                  <w:pPr>
                    <w:pStyle w:val="LOGOBOX"/>
                  </w:pPr>
                  <w:r w:rsidRPr="002542D3">
                    <w:t xml:space="preserve">OTHERWISE </w:t>
                  </w:r>
                  <w:r w:rsidRPr="002542D3">
                    <w:br/>
                    <w:t>DELETE BOX</w:t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74" type="#_x0000_t202" style="position:absolute;margin-left:8.7pt;margin-top:39.45pt;width:182.6pt;height:63pt;z-index:251668992" filled="f" stroked="f">
            <v:textbox style="mso-next-textbox:#_x0000_s1074" inset="0,0,0,0">
              <w:txbxContent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Street Address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Suite 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City, State 55555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555.555.5555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555.555.5555</w:t>
                  </w:r>
                </w:p>
                <w:p w:rsidR="00AD335A" w:rsidRPr="00A43B1F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A43B1F">
                    <w:t>email@address.com</w:t>
                  </w:r>
                </w:p>
                <w:p w:rsidR="00AD335A" w:rsidRPr="00A43B1F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A43B1F">
                    <w:rPr>
                      <w:szCs w:val="34"/>
                    </w:rPr>
                    <w:t>www.webaddress.com</w:t>
                  </w:r>
                </w:p>
                <w:p w:rsidR="00AD335A" w:rsidRPr="005D2B4E" w:rsidRDefault="00AD335A" w:rsidP="00AD335A"/>
              </w:txbxContent>
            </v:textbox>
          </v:shape>
        </w:pict>
      </w:r>
      <w:r>
        <w:rPr>
          <w:szCs w:val="20"/>
        </w:rPr>
        <w:pict>
          <v:shape id="_x0000_s1073" type="#_x0000_t202" style="position:absolute;margin-left:-.6pt;margin-top:13.05pt;width:420pt;height:26.4pt;z-index:251667968" filled="f" stroked="f">
            <v:textbox style="mso-next-textbox:#_x0000_s1073">
              <w:txbxContent>
                <w:p w:rsidR="00AD335A" w:rsidRPr="00B84755" w:rsidRDefault="00AD335A" w:rsidP="00AD335A">
                  <w:pPr>
                    <w:pStyle w:val="COMPANYNAME"/>
                  </w:pPr>
                  <w:r w:rsidRPr="00B84755">
                    <w:t>COMPANY Name here</w:t>
                  </w:r>
                </w:p>
                <w:p w:rsidR="00AD335A" w:rsidRPr="005D2B4E" w:rsidRDefault="00AD335A" w:rsidP="00AD335A">
                  <w:pPr>
                    <w:rPr>
                      <w:color w:val="FF4F00"/>
                      <w:sz w:val="44"/>
                    </w:rPr>
                  </w:pPr>
                </w:p>
              </w:txbxContent>
            </v:textbox>
          </v:shape>
        </w:pict>
      </w:r>
    </w:p>
    <w:p w:rsidR="00AD335A" w:rsidRDefault="00AD335A"/>
    <w:p w:rsidR="00AD335A" w:rsidRDefault="00AD335A"/>
    <w:p w:rsidR="00AD335A" w:rsidRDefault="00AD335A"/>
    <w:p w:rsidR="00AD335A" w:rsidRDefault="00AD335A"/>
    <w:p w:rsidR="00AD335A" w:rsidRDefault="00EB729B">
      <w:r>
        <w:rPr>
          <w:szCs w:val="20"/>
        </w:rPr>
        <w:lastRenderedPageBreak/>
        <w:pict>
          <v:shape id="_x0000_s1057" type="#_x0000_t202" style="position:absolute;margin-left:322.05pt;margin-top:531.2pt;width:135pt;height:81.55pt;z-index:251658752;mso-wrap-edited:f" wrapcoords="-112 0 -112 21600 21712 21600 21712 0 -112 0" filled="f" stroked="f">
            <v:textbox style="mso-next-textbox:#_x0000_s1057">
              <w:txbxContent>
                <w:p w:rsidR="00AD335A" w:rsidRPr="004A14B1" w:rsidRDefault="00AD335A" w:rsidP="00AD335A">
                  <w:pPr>
                    <w:pStyle w:val="CallOuts"/>
                    <w:jc w:val="left"/>
                    <w:rPr>
                      <w:b w:val="0"/>
                      <w:i/>
                    </w:rPr>
                  </w:pPr>
                  <w:r w:rsidRPr="004A14B1">
                    <w:rPr>
                      <w:b w:val="0"/>
                      <w:i/>
                    </w:rPr>
                    <w:t>This sp</w:t>
                  </w:r>
                  <w:r>
                    <w:rPr>
                      <w:b w:val="0"/>
                      <w:i/>
                    </w:rPr>
                    <w:t>ace could be</w:t>
                  </w:r>
                  <w:r>
                    <w:rPr>
                      <w:b w:val="0"/>
                      <w:i/>
                    </w:rPr>
                    <w:br/>
                    <w:t>used for customer</w:t>
                  </w:r>
                  <w:r w:rsidRPr="004A14B1">
                    <w:rPr>
                      <w:b w:val="0"/>
                      <w:i/>
                    </w:rPr>
                    <w:br/>
                    <w:t xml:space="preserve">testimonial quotes, </w:t>
                  </w:r>
                  <w:r w:rsidRPr="004A14B1">
                    <w:rPr>
                      <w:b w:val="0"/>
                      <w:i/>
                    </w:rPr>
                    <w:br/>
                    <w:t>or points of interest</w:t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54" type="#_x0000_t202" style="position:absolute;margin-left:287.05pt;margin-top:297.2pt;width:185pt;height:210.75pt;z-index:251655680" filled="f" stroked="f">
            <v:textbox style="mso-next-textbox:#_x0000_s1054">
              <w:txbxContent>
                <w:p w:rsidR="00AD335A" w:rsidRDefault="00AD335A" w:rsidP="00AD335A">
                  <w:pPr>
                    <w:pStyle w:val="BULLETPOINTS"/>
                    <w:numPr>
                      <w:ilvl w:val="0"/>
                      <w:numId w:val="1"/>
                    </w:numPr>
                    <w:tabs>
                      <w:tab w:val="clear" w:pos="1440"/>
                      <w:tab w:val="left" w:pos="180"/>
                      <w:tab w:val="num" w:pos="540"/>
                    </w:tabs>
                    <w:ind w:left="540"/>
                  </w:pPr>
                  <w:r>
                    <w:t>List your services or products here.</w:t>
                  </w:r>
                </w:p>
                <w:p w:rsidR="00AD335A" w:rsidRPr="005F4ADB" w:rsidRDefault="00AD335A" w:rsidP="00AD335A">
                  <w:pPr>
                    <w:pStyle w:val="BULLETPOINTS"/>
                    <w:tabs>
                      <w:tab w:val="left" w:pos="180"/>
                    </w:tabs>
                  </w:pPr>
                </w:p>
                <w:p w:rsidR="00AD335A" w:rsidRPr="005F4ADB" w:rsidRDefault="00AD335A" w:rsidP="00AD335A">
                  <w:pPr>
                    <w:pStyle w:val="BULLETPOINTS"/>
                    <w:numPr>
                      <w:ilvl w:val="0"/>
                      <w:numId w:val="1"/>
                    </w:numPr>
                    <w:tabs>
                      <w:tab w:val="clear" w:pos="1440"/>
                      <w:tab w:val="left" w:pos="180"/>
                      <w:tab w:val="num" w:pos="540"/>
                    </w:tabs>
                    <w:ind w:left="540"/>
                  </w:pPr>
                  <w:r>
                    <w:t>List your services or products here.</w:t>
                  </w:r>
                </w:p>
                <w:p w:rsidR="00AD335A" w:rsidRPr="005F4ADB" w:rsidRDefault="00AD335A" w:rsidP="00AD335A">
                  <w:pPr>
                    <w:pStyle w:val="BULLETPOINTS"/>
                    <w:tabs>
                      <w:tab w:val="left" w:pos="180"/>
                    </w:tabs>
                  </w:pPr>
                </w:p>
                <w:p w:rsidR="00AD335A" w:rsidRPr="005F4ADB" w:rsidRDefault="00AD335A" w:rsidP="00AD335A">
                  <w:pPr>
                    <w:pStyle w:val="BULLETPOINTS"/>
                    <w:numPr>
                      <w:ilvl w:val="0"/>
                      <w:numId w:val="1"/>
                    </w:numPr>
                    <w:tabs>
                      <w:tab w:val="clear" w:pos="1440"/>
                      <w:tab w:val="left" w:pos="180"/>
                      <w:tab w:val="num" w:pos="540"/>
                    </w:tabs>
                    <w:ind w:left="540"/>
                  </w:pPr>
                  <w:r>
                    <w:t>List your services or products here.</w:t>
                  </w:r>
                </w:p>
                <w:p w:rsidR="00AD335A" w:rsidRPr="005F4ADB" w:rsidRDefault="00AD335A" w:rsidP="00AD335A">
                  <w:pPr>
                    <w:pStyle w:val="BULLETPOINTS"/>
                    <w:tabs>
                      <w:tab w:val="left" w:pos="180"/>
                    </w:tabs>
                  </w:pPr>
                </w:p>
                <w:p w:rsidR="00AD335A" w:rsidRPr="005F4ADB" w:rsidRDefault="00AD335A" w:rsidP="00AD335A">
                  <w:pPr>
                    <w:pStyle w:val="BULLETPOINTS"/>
                    <w:numPr>
                      <w:ilvl w:val="0"/>
                      <w:numId w:val="1"/>
                    </w:numPr>
                    <w:tabs>
                      <w:tab w:val="clear" w:pos="1440"/>
                      <w:tab w:val="left" w:pos="180"/>
                      <w:tab w:val="num" w:pos="540"/>
                    </w:tabs>
                    <w:ind w:left="540"/>
                  </w:pPr>
                  <w:r>
                    <w:t>List your services or products here.</w:t>
                  </w:r>
                </w:p>
                <w:p w:rsidR="00AD335A" w:rsidRPr="005F4ADB" w:rsidRDefault="00AD335A" w:rsidP="00AD335A">
                  <w:pPr>
                    <w:pStyle w:val="BULLETPOINTS"/>
                    <w:tabs>
                      <w:tab w:val="left" w:pos="180"/>
                    </w:tabs>
                  </w:pPr>
                </w:p>
                <w:p w:rsidR="00AD335A" w:rsidRPr="005F4ADB" w:rsidRDefault="00AD335A" w:rsidP="00AD335A">
                  <w:pPr>
                    <w:pStyle w:val="BULLETPOINTS"/>
                    <w:numPr>
                      <w:ilvl w:val="0"/>
                      <w:numId w:val="1"/>
                    </w:numPr>
                    <w:tabs>
                      <w:tab w:val="clear" w:pos="1440"/>
                      <w:tab w:val="left" w:pos="180"/>
                      <w:tab w:val="num" w:pos="540"/>
                    </w:tabs>
                    <w:ind w:left="540"/>
                  </w:pPr>
                  <w:r>
                    <w:t>List your services or products here.</w:t>
                  </w:r>
                </w:p>
                <w:p w:rsidR="00AD335A" w:rsidRPr="005F4ADB" w:rsidRDefault="00AD335A" w:rsidP="00AD335A">
                  <w:pPr>
                    <w:pStyle w:val="BULLETPOINTS"/>
                    <w:tabs>
                      <w:tab w:val="left" w:pos="180"/>
                    </w:tabs>
                    <w:ind w:left="720"/>
                  </w:pPr>
                </w:p>
                <w:p w:rsidR="00AD335A" w:rsidRPr="005F4ADB" w:rsidRDefault="00AD335A" w:rsidP="00AD335A">
                  <w:pPr>
                    <w:ind w:left="180"/>
                    <w:rPr>
                      <w:color w:val="FFFFFF"/>
                    </w:rPr>
                  </w:pPr>
                </w:p>
                <w:p w:rsidR="00AD335A" w:rsidRPr="005F4ADB" w:rsidRDefault="00AD335A" w:rsidP="00AD335A">
                  <w:pPr>
                    <w:ind w:left="180"/>
                    <w:rPr>
                      <w:color w:val="FFFFFF"/>
                    </w:rPr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67" type="#_x0000_t202" style="position:absolute;margin-left:-34.3pt;margin-top:629.9pt;width:9.95pt;height:18pt;z-index:251662848" filled="f" stroked="f">
            <v:textbox style="mso-next-textbox:#_x0000_s1067" inset="0,0,0,0">
              <w:txbxContent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ph</w:t>
                  </w:r>
                </w:p>
                <w:p w:rsidR="00AD335A" w:rsidRPr="00A43B1F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A43B1F">
                    <w:rPr>
                      <w:szCs w:val="34"/>
                    </w:rPr>
                    <w:t>fx</w:t>
                  </w:r>
                </w:p>
                <w:p w:rsidR="00AD335A" w:rsidRPr="005D2B4E" w:rsidRDefault="00AD335A" w:rsidP="00AD335A"/>
              </w:txbxContent>
            </v:textbox>
          </v:shape>
        </w:pict>
      </w:r>
      <w:r>
        <w:rPr>
          <w:szCs w:val="20"/>
        </w:rPr>
        <w:pict>
          <v:shape id="_x0000_s1066" type="#_x0000_t202" style="position:absolute;margin-left:-20.65pt;margin-top:603.2pt;width:231.7pt;height:63pt;z-index:251661824" filled="f" stroked="f">
            <v:textbox style="mso-next-textbox:#_x0000_s1066" inset="0,0,0,0">
              <w:txbxContent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Street Address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Suite 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City, State 55555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555.555.5555</w:t>
                  </w:r>
                </w:p>
                <w:p w:rsidR="00AD335A" w:rsidRPr="00A43B1F" w:rsidRDefault="00AD335A" w:rsidP="00AD335A">
                  <w:pPr>
                    <w:pStyle w:val="ADDRESSBOX"/>
                  </w:pPr>
                  <w:r w:rsidRPr="00A43B1F">
                    <w:t>555.555.5555</w:t>
                  </w:r>
                </w:p>
                <w:p w:rsidR="00AD335A" w:rsidRPr="00A43B1F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A43B1F">
                    <w:t>email@address.com</w:t>
                  </w:r>
                </w:p>
                <w:p w:rsidR="00AD335A" w:rsidRPr="00A43B1F" w:rsidRDefault="00AD335A" w:rsidP="00AD335A">
                  <w:pPr>
                    <w:pStyle w:val="ADDRESSBOX"/>
                    <w:rPr>
                      <w:szCs w:val="34"/>
                    </w:rPr>
                  </w:pPr>
                  <w:r w:rsidRPr="00A43B1F">
                    <w:rPr>
                      <w:szCs w:val="34"/>
                    </w:rPr>
                    <w:t>www.webaddress.com</w:t>
                  </w:r>
                </w:p>
                <w:p w:rsidR="00AD335A" w:rsidRPr="005D2B4E" w:rsidRDefault="00AD335A" w:rsidP="00AD335A"/>
              </w:txbxContent>
            </v:textbox>
          </v:shape>
        </w:pict>
      </w:r>
      <w:r>
        <w:rPr>
          <w:szCs w:val="20"/>
        </w:rPr>
        <w:pict>
          <v:shape id="_x0000_s1053" type="#_x0000_t202" style="position:absolute;margin-left:-5.95pt;margin-top:372.2pt;width:234pt;height:171pt;z-index:-251661824;mso-wrap-edited:f" wrapcoords="-105 0 -105 21450 21600 21450 21600 0 -105 0" fillcolor="#969696" stroked="f" strokecolor="silver">
            <v:textbox style="mso-next-textbox:#_x0000_s1053">
              <w:txbxContent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AD335A">
                  <w:pPr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2542D3" w:rsidRDefault="00AD335A" w:rsidP="003A04B9">
                  <w:pPr>
                    <w:pStyle w:val="PhotoBox"/>
                  </w:pPr>
                </w:p>
                <w:p w:rsidR="00AD335A" w:rsidRPr="002542D3" w:rsidRDefault="00AD335A" w:rsidP="003A04B9">
                  <w:pPr>
                    <w:pStyle w:val="PhotoBox"/>
                  </w:pPr>
                  <w:r w:rsidRPr="002542D3">
                    <w:t>PLACE PHOTO HERE,</w:t>
                  </w:r>
                </w:p>
                <w:p w:rsidR="00AD335A" w:rsidRPr="002542D3" w:rsidRDefault="00AD335A" w:rsidP="003A04B9">
                  <w:pPr>
                    <w:pStyle w:val="PhotoBox"/>
                  </w:pPr>
                  <w:r w:rsidRPr="002542D3">
                    <w:t>OTHERWISE DELETE BOX</w:t>
                  </w:r>
                </w:p>
                <w:p w:rsidR="00AD335A" w:rsidRPr="005D2B4E" w:rsidRDefault="00AD335A" w:rsidP="00AD335A">
                  <w:pPr>
                    <w:jc w:val="center"/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55" type="#_x0000_t202" style="position:absolute;margin-left:295.05pt;margin-top:157.2pt;width:189pt;height:92pt;z-index:251656704" filled="f" stroked="f">
            <v:textbox style="mso-next-textbox:#_x0000_s1055">
              <w:txbxContent>
                <w:p w:rsidR="00AD335A" w:rsidRPr="004A14B1" w:rsidRDefault="00AD335A" w:rsidP="00AD335A">
                  <w:pPr>
                    <w:pStyle w:val="CallOuts"/>
                    <w:spacing w:line="280" w:lineRule="atLeast"/>
                    <w:rPr>
                      <w:sz w:val="24"/>
                    </w:rPr>
                  </w:pPr>
                  <w:r w:rsidRPr="004A14B1">
                    <w:rPr>
                      <w:sz w:val="24"/>
                    </w:rPr>
                    <w:t xml:space="preserve">Type your call-out text here. Consider including customer testimonials or information </w:t>
                  </w:r>
                  <w:r w:rsidRPr="004A14B1">
                    <w:rPr>
                      <w:sz w:val="24"/>
                    </w:rPr>
                    <w:br/>
                    <w:t>on what you do here</w:t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69" type="#_x0000_t202" style="position:absolute;margin-left:312.05pt;margin-top:273pt;width:171.05pt;height:27.2pt;z-index:251663872" filled="f" stroked="f">
            <v:textbox style="mso-next-textbox:#_x0000_s1069">
              <w:txbxContent>
                <w:p w:rsidR="00AD335A" w:rsidRPr="004A14B1" w:rsidRDefault="00AD335A" w:rsidP="00AD335A">
                  <w:pPr>
                    <w:pStyle w:val="CallOuts"/>
                    <w:jc w:val="left"/>
                    <w:rPr>
                      <w:sz w:val="24"/>
                    </w:rPr>
                  </w:pPr>
                  <w:r w:rsidRPr="004A14B1">
                    <w:rPr>
                      <w:sz w:val="24"/>
                    </w:rPr>
                    <w:t>Insert List Here.</w:t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56" type="#_x0000_t202" style="position:absolute;margin-left:314.05pt;margin-top:-26.8pt;width:153pt;height:153pt;z-index:-251658752;mso-wrap-edited:f" wrapcoords="-105 0 -105 21450 21600 21450 21600 0 -105 0" fillcolor="#969696" stroked="f" strokecolor="silver">
            <v:textbox style="mso-next-textbox:#_x0000_s1056">
              <w:txbxContent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AD335A">
                  <w:pPr>
                    <w:jc w:val="center"/>
                    <w:rPr>
                      <w:rFonts w:ascii="Helvetica" w:hAnsi="Helvetica"/>
                      <w:sz w:val="22"/>
                    </w:rPr>
                  </w:pPr>
                </w:p>
                <w:p w:rsidR="00AD335A" w:rsidRPr="005D2B4E" w:rsidRDefault="00AD335A" w:rsidP="003A04B9">
                  <w:pPr>
                    <w:pStyle w:val="PhotoBox"/>
                  </w:pPr>
                </w:p>
                <w:p w:rsidR="00AD335A" w:rsidRPr="005D2B4E" w:rsidRDefault="00AD335A" w:rsidP="003A04B9">
                  <w:pPr>
                    <w:pStyle w:val="PhotoBox"/>
                  </w:pPr>
                  <w:r w:rsidRPr="005D2B4E">
                    <w:t>PLACE PHOTO HERE,</w:t>
                  </w:r>
                </w:p>
                <w:p w:rsidR="00AD335A" w:rsidRPr="005D2B4E" w:rsidRDefault="00AD335A" w:rsidP="003A04B9">
                  <w:pPr>
                    <w:pStyle w:val="PhotoBox"/>
                  </w:pPr>
                  <w:r w:rsidRPr="005D2B4E">
                    <w:t>OTHERWISE</w:t>
                  </w:r>
                </w:p>
                <w:p w:rsidR="00AD335A" w:rsidRPr="005D2B4E" w:rsidRDefault="00AD335A" w:rsidP="003A04B9">
                  <w:pPr>
                    <w:pStyle w:val="PhotoBox"/>
                  </w:pPr>
                  <w:r w:rsidRPr="005D2B4E">
                    <w:t>DELETE BOX</w:t>
                  </w:r>
                </w:p>
                <w:p w:rsidR="00AD335A" w:rsidRPr="005D2B4E" w:rsidRDefault="00AD335A" w:rsidP="00AD335A">
                  <w:pPr>
                    <w:jc w:val="center"/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65" type="#_x0000_t202" style="position:absolute;margin-left:-29.95pt;margin-top:576.8pt;width:285pt;height:26.4pt;z-index:251660800" filled="f" stroked="f">
            <v:textbox style="mso-next-textbox:#_x0000_s1065">
              <w:txbxContent>
                <w:p w:rsidR="00AD335A" w:rsidRPr="00B84755" w:rsidRDefault="00AD335A" w:rsidP="00AD335A">
                  <w:pPr>
                    <w:pStyle w:val="COMPANYNAME"/>
                  </w:pPr>
                  <w:r w:rsidRPr="00B84755">
                    <w:t>COMPANY Name here</w:t>
                  </w:r>
                </w:p>
                <w:p w:rsidR="00AD335A" w:rsidRPr="005D2B4E" w:rsidRDefault="00AD335A" w:rsidP="00AD335A">
                  <w:pPr>
                    <w:rPr>
                      <w:color w:val="FF4F00"/>
                      <w:sz w:val="44"/>
                    </w:rPr>
                  </w:pPr>
                </w:p>
              </w:txbxContent>
            </v:textbox>
          </v:shape>
        </w:pict>
      </w:r>
      <w:r>
        <w:rPr>
          <w:szCs w:val="20"/>
        </w:rPr>
        <w:pict>
          <v:shape id="_x0000_s1047" type="#_x0000_t202" style="position:absolute;margin-left:-23.95pt;margin-top:9.2pt;width:271pt;height:27pt;z-index:251652608" filled="f" stroked="f">
            <v:textbox style="mso-next-textbox:#_x0000_s1047">
              <w:txbxContent>
                <w:p w:rsidR="00AD335A" w:rsidRPr="002542D3" w:rsidRDefault="00AD335A" w:rsidP="003A04B9">
                  <w:pPr>
                    <w:pStyle w:val="HEADLINE"/>
                  </w:pPr>
                  <w:r w:rsidRPr="002542D3">
                    <w:t>INSERT HEADLINE HERE</w:t>
                  </w:r>
                </w:p>
              </w:txbxContent>
            </v:textbox>
          </v:shape>
        </w:pict>
      </w:r>
      <w:r>
        <w:rPr>
          <w:szCs w:val="20"/>
        </w:rPr>
        <w:pict>
          <v:shape id="_x0000_s1049" type="#_x0000_t202" style="position:absolute;margin-left:-25.95pt;margin-top:34.2pt;width:270pt;height:303.8pt;z-index:251653632" filled="f" stroked="f">
            <v:textbox style="mso-next-textbox:#_x0000_s1049">
              <w:txbxContent>
                <w:p w:rsidR="00AD335A" w:rsidRPr="005E3998" w:rsidRDefault="00AD335A" w:rsidP="00AD335A">
                  <w:pPr>
                    <w:pStyle w:val="SUBHEAD"/>
                  </w:pPr>
                  <w:r w:rsidRPr="005E3998">
                    <w:t>Subhead. Subhead.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  <w:r w:rsidRPr="00157382">
                    <w:t xml:space="preserve">When you’re writing for a flyer, write it so that someone who has never heard of your company can understand what you’re offering as quickly as possible. Stay away </w:t>
                  </w:r>
                  <w:r w:rsidRPr="00157382">
                    <w:br/>
                    <w:t xml:space="preserve">from using jargon, acronyms, or complicated terms. 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</w:p>
                <w:p w:rsidR="00AD335A" w:rsidRPr="00157382" w:rsidRDefault="00AD335A" w:rsidP="00157382">
                  <w:pPr>
                    <w:pStyle w:val="BodyCopy"/>
                  </w:pPr>
                  <w:r w:rsidRPr="00157382">
                    <w:t>If you’re not sure what to write, make a list of “what we do” and then a list of “why our products or services are the best.” Use that information to create your flyer.</w:t>
                  </w:r>
                </w:p>
                <w:p w:rsidR="00AD335A" w:rsidRPr="00157382" w:rsidRDefault="00AD335A" w:rsidP="00157382">
                  <w:pPr>
                    <w:pStyle w:val="BodyCopy"/>
                  </w:pPr>
                </w:p>
                <w:p w:rsidR="00AD335A" w:rsidRPr="00AC7C14" w:rsidRDefault="00AD335A" w:rsidP="00AD335A">
                  <w:pPr>
                    <w:pStyle w:val="BodyCopy"/>
                  </w:pP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</w:p>
                <w:p w:rsidR="00AD335A" w:rsidRDefault="00AD335A" w:rsidP="00AD335A">
                  <w:pPr>
                    <w:pStyle w:val="BodyCopy"/>
                  </w:pP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 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  <w:r w:rsidRPr="00157382">
                    <w:t>Continue flyer text here.</w:t>
                  </w:r>
                  <w:r w:rsidRPr="00AC7C14">
                    <w:t xml:space="preserve"> </w:t>
                  </w:r>
                </w:p>
                <w:p w:rsidR="00AD335A" w:rsidRDefault="00AD335A" w:rsidP="00AD335A">
                  <w:pPr>
                    <w:pStyle w:val="BodyCopy"/>
                  </w:pPr>
                </w:p>
              </w:txbxContent>
            </v:textbox>
            <w10:wrap type="square"/>
          </v:shape>
        </w:pict>
      </w:r>
      <w:r>
        <w:rPr>
          <w:szCs w:val="20"/>
        </w:rPr>
        <w:pict>
          <v:shape id="_x0000_s1068" type="#_x0000_t75" style="position:absolute;margin-left:-89.95pt;margin-top:-71.8pt;width:612pt;height:11in;z-index:-251671040">
            <v:imagedata r:id="rId7" o:title="Edgy_Smudge_FlyerVert2"/>
          </v:shape>
        </w:pict>
      </w:r>
    </w:p>
    <w:sectPr w:rsidR="00AD335A" w:rsidSect="00AD335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">
    <w:altName w:val="Helvetica Neue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-Bold">
    <w:altName w:val="Helvetica Neue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Times-Roman">
    <w:altName w:val="Time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57890"/>
    <w:multiLevelType w:val="hybridMultilevel"/>
    <w:tmpl w:val="F5DA2E2C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4271"/>
    <w:rsid w:val="003A04B9"/>
    <w:rsid w:val="00AD335A"/>
    <w:rsid w:val="00B04271"/>
    <w:rsid w:val="00EB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BOX">
    <w:name w:val="ADDRESS BOX"/>
    <w:basedOn w:val="Normal"/>
    <w:rsid w:val="00AD335A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ial" w:hAnsi="Arial"/>
      <w:color w:val="808080"/>
      <w:sz w:val="15"/>
      <w:szCs w:val="14"/>
    </w:rPr>
  </w:style>
  <w:style w:type="paragraph" w:customStyle="1" w:styleId="BodyCopy">
    <w:name w:val="Body_Copy"/>
    <w:basedOn w:val="Normal"/>
    <w:rsid w:val="003A04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color w:val="717074"/>
      <w:sz w:val="20"/>
      <w:szCs w:val="16"/>
    </w:rPr>
  </w:style>
  <w:style w:type="paragraph" w:customStyle="1" w:styleId="BULLETPOINTS">
    <w:name w:val="BULLETPOINTS"/>
    <w:basedOn w:val="Normal"/>
    <w:rsid w:val="00AD335A"/>
    <w:rPr>
      <w:rFonts w:ascii="Arial" w:hAnsi="Arial"/>
      <w:color w:val="FFFFFF"/>
    </w:rPr>
  </w:style>
  <w:style w:type="paragraph" w:customStyle="1" w:styleId="CallOuts">
    <w:name w:val="Call_Outs"/>
    <w:basedOn w:val="Normal"/>
    <w:rsid w:val="00AD335A"/>
    <w:pPr>
      <w:jc w:val="center"/>
    </w:pPr>
    <w:rPr>
      <w:rFonts w:ascii="Arial" w:hAnsi="Arial"/>
      <w:b/>
      <w:color w:val="FFFFFF"/>
      <w:sz w:val="26"/>
    </w:rPr>
  </w:style>
  <w:style w:type="paragraph" w:customStyle="1" w:styleId="HEADLINE">
    <w:name w:val="HEADLINE"/>
    <w:basedOn w:val="Normal"/>
    <w:rsid w:val="003A04B9"/>
    <w:pPr>
      <w:jc w:val="center"/>
    </w:pPr>
    <w:rPr>
      <w:rFonts w:ascii="Arial" w:hAnsi="Arial"/>
      <w:b/>
      <w:color w:val="FF3E00"/>
      <w:sz w:val="40"/>
    </w:rPr>
  </w:style>
  <w:style w:type="paragraph" w:customStyle="1" w:styleId="LOGOBOX">
    <w:name w:val="LOGO BOX"/>
    <w:basedOn w:val="Normal"/>
    <w:rsid w:val="00AD335A"/>
    <w:pPr>
      <w:widowControl w:val="0"/>
      <w:autoSpaceDE w:val="0"/>
      <w:autoSpaceDN w:val="0"/>
      <w:adjustRightInd w:val="0"/>
      <w:spacing w:line="300" w:lineRule="atLeast"/>
      <w:jc w:val="center"/>
      <w:textAlignment w:val="center"/>
    </w:pPr>
    <w:rPr>
      <w:rFonts w:ascii="Arial" w:hAnsi="Arial"/>
      <w:color w:val="717074"/>
      <w:sz w:val="20"/>
      <w:szCs w:val="20"/>
    </w:rPr>
  </w:style>
  <w:style w:type="paragraph" w:customStyle="1" w:styleId="SUBHEAD">
    <w:name w:val="SUBHEAD"/>
    <w:basedOn w:val="Normal"/>
    <w:rsid w:val="003A04B9"/>
    <w:pPr>
      <w:spacing w:before="240" w:after="120" w:line="240" w:lineRule="atLeast"/>
    </w:pPr>
    <w:rPr>
      <w:rFonts w:ascii="Arial" w:hAnsi="Arial"/>
      <w:b/>
      <w:sz w:val="28"/>
    </w:rPr>
  </w:style>
  <w:style w:type="paragraph" w:customStyle="1" w:styleId="PULLQUOTE">
    <w:name w:val="PULL QUOTE"/>
    <w:basedOn w:val="SUBHEAD"/>
    <w:rsid w:val="003E7319"/>
    <w:pPr>
      <w:spacing w:line="340" w:lineRule="atLeast"/>
      <w:jc w:val="center"/>
    </w:pPr>
    <w:rPr>
      <w:sz w:val="26"/>
    </w:rPr>
  </w:style>
  <w:style w:type="paragraph" w:customStyle="1" w:styleId="newslettercopy">
    <w:name w:val="newsletter copy"/>
    <w:basedOn w:val="Normal"/>
    <w:rsid w:val="003E7319"/>
    <w:pPr>
      <w:widowControl w:val="0"/>
      <w:suppressAutoHyphens/>
      <w:autoSpaceDE w:val="0"/>
      <w:autoSpaceDN w:val="0"/>
      <w:adjustRightInd w:val="0"/>
      <w:spacing w:line="360" w:lineRule="atLeast"/>
      <w:ind w:left="202" w:hanging="202"/>
      <w:textAlignment w:val="center"/>
    </w:pPr>
    <w:rPr>
      <w:rFonts w:ascii="HelveticaNeue" w:hAnsi="HelveticaNeue"/>
      <w:color w:val="7C7D80"/>
      <w:sz w:val="20"/>
      <w:szCs w:val="20"/>
    </w:rPr>
  </w:style>
  <w:style w:type="paragraph" w:customStyle="1" w:styleId="NewsletterMonthDateVol">
    <w:name w:val="Newsletter_Month/Date/Vol"/>
    <w:basedOn w:val="Normal"/>
    <w:rsid w:val="003E731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b/>
      <w:caps/>
      <w:color w:val="808080"/>
      <w:sz w:val="20"/>
      <w:szCs w:val="20"/>
    </w:rPr>
  </w:style>
  <w:style w:type="paragraph" w:customStyle="1" w:styleId="PhotoCaption">
    <w:name w:val="Photo_Caption"/>
    <w:basedOn w:val="Normal"/>
    <w:rsid w:val="00AD335A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" w:hAnsi="Arial"/>
      <w:color w:val="7C7D80"/>
      <w:sz w:val="16"/>
      <w:szCs w:val="16"/>
    </w:rPr>
  </w:style>
  <w:style w:type="paragraph" w:customStyle="1" w:styleId="PullQuote0">
    <w:name w:val="Pull Quote"/>
    <w:basedOn w:val="Normal"/>
    <w:rsid w:val="003E7319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HelveticaNeue-Bold" w:hAnsi="HelveticaNeue-Bold"/>
      <w:b/>
      <w:caps/>
      <w:color w:val="F04923"/>
      <w:spacing w:val="-9"/>
      <w:sz w:val="32"/>
      <w:szCs w:val="36"/>
    </w:rPr>
  </w:style>
  <w:style w:type="paragraph" w:customStyle="1" w:styleId="COMPANYNAME">
    <w:name w:val="COMPANY NAME"/>
    <w:basedOn w:val="Normal"/>
    <w:rsid w:val="00AD335A"/>
    <w:rPr>
      <w:rFonts w:ascii="Arial" w:hAnsi="Arial"/>
      <w:b/>
      <w:caps/>
      <w:color w:val="F04923"/>
      <w:spacing w:val="20"/>
      <w:sz w:val="32"/>
    </w:rPr>
  </w:style>
  <w:style w:type="paragraph" w:customStyle="1" w:styleId="BasicParagraph">
    <w:name w:val="[Basic Paragraph]"/>
    <w:basedOn w:val="Normal"/>
    <w:rsid w:val="002542D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PhotoBox">
    <w:name w:val="Photo Box"/>
    <w:basedOn w:val="Normal"/>
    <w:rsid w:val="003A04B9"/>
    <w:pPr>
      <w:jc w:val="center"/>
    </w:pPr>
    <w:rPr>
      <w:rFonts w:ascii="Arial" w:hAnsi="Arial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BOX">
    <w:name w:val="ADDRESS BOX"/>
    <w:basedOn w:val="Normal"/>
    <w:rsid w:val="00AD335A"/>
    <w:pPr>
      <w:widowControl w:val="0"/>
      <w:autoSpaceDE w:val="0"/>
      <w:autoSpaceDN w:val="0"/>
      <w:adjustRightInd w:val="0"/>
      <w:spacing w:line="180" w:lineRule="atLeast"/>
      <w:textAlignment w:val="center"/>
    </w:pPr>
    <w:rPr>
      <w:rFonts w:ascii="Arial" w:hAnsi="Arial"/>
      <w:color w:val="808080"/>
      <w:sz w:val="15"/>
      <w:szCs w:val="14"/>
    </w:rPr>
  </w:style>
  <w:style w:type="paragraph" w:customStyle="1" w:styleId="BodyCopy">
    <w:name w:val="Body_Copy"/>
    <w:basedOn w:val="Normal"/>
    <w:rsid w:val="003A04B9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color w:val="717074"/>
      <w:sz w:val="20"/>
      <w:szCs w:val="16"/>
    </w:rPr>
  </w:style>
  <w:style w:type="paragraph" w:customStyle="1" w:styleId="BULLETPOINTS">
    <w:name w:val="BULLETPOINTS"/>
    <w:basedOn w:val="Normal"/>
    <w:rsid w:val="00AD335A"/>
    <w:rPr>
      <w:rFonts w:ascii="Arial" w:hAnsi="Arial"/>
      <w:color w:val="FFFFFF"/>
    </w:rPr>
  </w:style>
  <w:style w:type="paragraph" w:customStyle="1" w:styleId="CallOuts">
    <w:name w:val="Call_Outs"/>
    <w:basedOn w:val="Normal"/>
    <w:rsid w:val="00AD335A"/>
    <w:pPr>
      <w:jc w:val="center"/>
    </w:pPr>
    <w:rPr>
      <w:rFonts w:ascii="Arial" w:hAnsi="Arial"/>
      <w:b/>
      <w:color w:val="FFFFFF"/>
      <w:sz w:val="26"/>
    </w:rPr>
  </w:style>
  <w:style w:type="paragraph" w:customStyle="1" w:styleId="HEADLINE">
    <w:name w:val="HEADLINE"/>
    <w:basedOn w:val="Normal"/>
    <w:rsid w:val="003A04B9"/>
    <w:pPr>
      <w:jc w:val="center"/>
    </w:pPr>
    <w:rPr>
      <w:rFonts w:ascii="Arial" w:hAnsi="Arial"/>
      <w:b/>
      <w:color w:val="FF3E00"/>
      <w:sz w:val="40"/>
    </w:rPr>
  </w:style>
  <w:style w:type="paragraph" w:customStyle="1" w:styleId="LOGOBOX">
    <w:name w:val="LOGO BOX"/>
    <w:basedOn w:val="Normal"/>
    <w:rsid w:val="00AD335A"/>
    <w:pPr>
      <w:widowControl w:val="0"/>
      <w:autoSpaceDE w:val="0"/>
      <w:autoSpaceDN w:val="0"/>
      <w:adjustRightInd w:val="0"/>
      <w:spacing w:line="300" w:lineRule="atLeast"/>
      <w:jc w:val="center"/>
      <w:textAlignment w:val="center"/>
    </w:pPr>
    <w:rPr>
      <w:rFonts w:ascii="Arial" w:hAnsi="Arial"/>
      <w:color w:val="717074"/>
      <w:sz w:val="20"/>
      <w:szCs w:val="20"/>
    </w:rPr>
  </w:style>
  <w:style w:type="paragraph" w:customStyle="1" w:styleId="SUBHEAD">
    <w:name w:val="SUBHEAD"/>
    <w:basedOn w:val="Normal"/>
    <w:rsid w:val="003A04B9"/>
    <w:pPr>
      <w:spacing w:before="240" w:after="120" w:line="240" w:lineRule="atLeast"/>
    </w:pPr>
    <w:rPr>
      <w:rFonts w:ascii="Arial" w:hAnsi="Arial"/>
      <w:b/>
      <w:sz w:val="28"/>
    </w:rPr>
  </w:style>
  <w:style w:type="paragraph" w:customStyle="1" w:styleId="PULLQUOTE">
    <w:name w:val="PULL QUOTE"/>
    <w:basedOn w:val="SUBHEAD"/>
    <w:rsid w:val="003E7319"/>
    <w:pPr>
      <w:spacing w:line="340" w:lineRule="atLeast"/>
      <w:jc w:val="center"/>
    </w:pPr>
    <w:rPr>
      <w:sz w:val="26"/>
    </w:rPr>
  </w:style>
  <w:style w:type="paragraph" w:customStyle="1" w:styleId="newslettercopy">
    <w:name w:val="newsletter copy"/>
    <w:basedOn w:val="Normal"/>
    <w:rsid w:val="003E7319"/>
    <w:pPr>
      <w:widowControl w:val="0"/>
      <w:suppressAutoHyphens/>
      <w:autoSpaceDE w:val="0"/>
      <w:autoSpaceDN w:val="0"/>
      <w:adjustRightInd w:val="0"/>
      <w:spacing w:line="360" w:lineRule="atLeast"/>
      <w:ind w:left="202" w:hanging="202"/>
      <w:textAlignment w:val="center"/>
    </w:pPr>
    <w:rPr>
      <w:rFonts w:ascii="HelveticaNeue" w:hAnsi="HelveticaNeue"/>
      <w:color w:val="7C7D80"/>
      <w:sz w:val="20"/>
      <w:szCs w:val="20"/>
    </w:rPr>
  </w:style>
  <w:style w:type="paragraph" w:customStyle="1" w:styleId="NewsletterMonthDateVol">
    <w:name w:val="Newsletter_Month/Date/Vol"/>
    <w:basedOn w:val="Normal"/>
    <w:rsid w:val="003E731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b/>
      <w:caps/>
      <w:color w:val="808080"/>
      <w:sz w:val="20"/>
      <w:szCs w:val="20"/>
    </w:rPr>
  </w:style>
  <w:style w:type="paragraph" w:customStyle="1" w:styleId="PhotoCaption">
    <w:name w:val="Photo_Caption"/>
    <w:basedOn w:val="Normal"/>
    <w:rsid w:val="00AD335A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Arial" w:hAnsi="Arial"/>
      <w:color w:val="7C7D80"/>
      <w:sz w:val="16"/>
      <w:szCs w:val="16"/>
    </w:rPr>
  </w:style>
  <w:style w:type="paragraph" w:customStyle="1" w:styleId="PullQuote0">
    <w:name w:val="Pull Quote"/>
    <w:basedOn w:val="Normal"/>
    <w:rsid w:val="003E7319"/>
    <w:pPr>
      <w:widowControl w:val="0"/>
      <w:autoSpaceDE w:val="0"/>
      <w:autoSpaceDN w:val="0"/>
      <w:adjustRightInd w:val="0"/>
      <w:spacing w:line="200" w:lineRule="atLeast"/>
      <w:jc w:val="center"/>
      <w:textAlignment w:val="center"/>
    </w:pPr>
    <w:rPr>
      <w:rFonts w:ascii="HelveticaNeue-Bold" w:hAnsi="HelveticaNeue-Bold"/>
      <w:b/>
      <w:caps/>
      <w:color w:val="F04923"/>
      <w:spacing w:val="-9"/>
      <w:sz w:val="32"/>
      <w:szCs w:val="36"/>
    </w:rPr>
  </w:style>
  <w:style w:type="paragraph" w:customStyle="1" w:styleId="COMPANYNAME">
    <w:name w:val="COMPANY NAME"/>
    <w:basedOn w:val="Normal"/>
    <w:rsid w:val="00AD335A"/>
    <w:rPr>
      <w:rFonts w:ascii="Arial" w:hAnsi="Arial"/>
      <w:b/>
      <w:caps/>
      <w:color w:val="F04923"/>
      <w:spacing w:val="20"/>
      <w:sz w:val="32"/>
    </w:rPr>
  </w:style>
  <w:style w:type="paragraph" w:customStyle="1" w:styleId="BasicParagraph">
    <w:name w:val="[Basic Paragraph]"/>
    <w:basedOn w:val="Normal"/>
    <w:rsid w:val="002542D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paragraph" w:customStyle="1" w:styleId="PhotoBox">
    <w:name w:val="Photo Box"/>
    <w:basedOn w:val="Normal"/>
    <w:rsid w:val="003A04B9"/>
    <w:pPr>
      <w:jc w:val="center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da\AppData\Roaming\Microsoft\Templates\HP_EdgySmudge_VertFlyer_TP1037948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HP_EdgySmudge_VertFlyer_TP10379480.dot</Template>
  <TotalTime>1</TotalTime>
  <Pages>2</Pages>
  <Words>0</Words>
  <Characters>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Alston &amp; Bird LLP</Company>
  <LinksUpToDate>false</LinksUpToDate>
  <CharactersWithSpaces>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Alston &amp; Bird</dc:creator>
  <cp:lastModifiedBy>Alston &amp; Bird</cp:lastModifiedBy>
  <cp:revision>2</cp:revision>
  <cp:lastPrinted>2008-04-15T14:37:00Z</cp:lastPrinted>
  <dcterms:created xsi:type="dcterms:W3CDTF">2014-03-09T15:31:00Z</dcterms:created>
  <dcterms:modified xsi:type="dcterms:W3CDTF">2014-03-09T15:31:00Z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TC103794809990</vt:lpwstr>
  </property>
</Properties>
</file>